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BF2" w:rsidRDefault="009D4BF2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2019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cs="黑体"/>
          <w:b/>
          <w:bCs/>
          <w:sz w:val="32"/>
          <w:szCs w:val="32"/>
        </w:rPr>
        <w:t>9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9D4BF2" w:rsidRDefault="009D4BF2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20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-9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/>
          <w:sz w:val="24"/>
        </w:rPr>
        <w:t>30</w:t>
      </w:r>
      <w:r>
        <w:rPr>
          <w:rFonts w:ascii="宋体" w:hAnsi="宋体" w:cs="宋体" w:hint="eastAsia"/>
          <w:sz w:val="24"/>
        </w:rPr>
        <w:t>日）进行网上报名。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9D4BF2" w:rsidRDefault="009D4BF2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9D4BF2" w:rsidRDefault="009D4BF2"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 w:rsidR="009D4BF2" w:rsidRDefault="009D4BF2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9D4BF2" w:rsidRPr="008C65F1" w:rsidRDefault="009D4BF2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r>
        <w:t xml:space="preserve"> </w:t>
      </w:r>
      <w:r w:rsidRPr="004707A5">
        <w:rPr>
          <w:b/>
        </w:rPr>
        <w:t xml:space="preserve"> </w:t>
      </w:r>
      <w:hyperlink r:id="rId5" w:history="1">
        <w:r w:rsidRPr="002A54FC">
          <w:rPr>
            <w:rStyle w:val="Hyperlink"/>
            <w:rFonts w:ascii="宋体" w:hAnsi="宋体" w:cs="宋体"/>
            <w:kern w:val="0"/>
            <w:sz w:val="28"/>
            <w:szCs w:val="28"/>
            <w:lang w:bidi="hi-IN"/>
          </w:rPr>
          <w:t>http://cet-bm.need.edu.cn</w:t>
        </w:r>
      </w:hyperlink>
    </w:p>
    <w:p w:rsidR="009D4BF2" w:rsidRDefault="009D4BF2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 w:rsidRPr="00B67745"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6" o:title=""/>
          </v:shape>
        </w:pict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9D4BF2" w:rsidRDefault="009D4BF2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9D4BF2" w:rsidRDefault="009D4BF2">
      <w:pPr>
        <w:jc w:val="left"/>
        <w:rPr>
          <w:rFonts w:ascii="宋体" w:cs="宋体"/>
          <w:b/>
          <w:bCs/>
          <w:sz w:val="24"/>
        </w:rPr>
      </w:pPr>
      <w:r w:rsidRPr="00B67745">
        <w:rPr>
          <w:rFonts w:ascii="宋体" w:cs="宋体"/>
          <w:b/>
          <w:noProof/>
          <w:sz w:val="24"/>
        </w:rPr>
        <w:pict>
          <v:shape id="图片 2" o:spid="_x0000_i1026" type="#_x0000_t75" alt="2" style="width:409.5pt;height:267pt;visibility:visible">
            <v:imagedata r:id="rId7" o:title=""/>
          </v:shape>
        </w:pict>
      </w:r>
    </w:p>
    <w:p w:rsidR="009D4BF2" w:rsidRDefault="009D4BF2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9D4BF2" w:rsidRDefault="009D4BF2">
      <w:pPr>
        <w:jc w:val="left"/>
        <w:rPr>
          <w:rFonts w:ascii="宋体" w:cs="宋体"/>
          <w:sz w:val="24"/>
        </w:rPr>
      </w:pPr>
      <w:r w:rsidRPr="00B67745"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8" o:title=""/>
          </v:shape>
        </w:pict>
      </w:r>
    </w:p>
    <w:p w:rsidR="009D4BF2" w:rsidRPr="004707A5" w:rsidRDefault="009D4BF2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cs="宋体"/>
          <w:sz w:val="24"/>
        </w:rPr>
        <w:br w:type="page"/>
      </w:r>
      <w:r w:rsidRPr="004707A5">
        <w:rPr>
          <w:rFonts w:ascii="宋体" w:hAnsi="宋体" w:cs="宋体" w:hint="eastAsia"/>
          <w:sz w:val="24"/>
        </w:rPr>
        <w:t>考生登录：</w:t>
      </w: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Pr="00B67745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9" o:title=""/>
          </v:shape>
        </w:pict>
      </w:r>
    </w:p>
    <w:p w:rsidR="009D4BF2" w:rsidRDefault="009D4BF2">
      <w:pPr>
        <w:jc w:val="left"/>
        <w:rPr>
          <w:rFonts w:ascii="宋体" w:cs="宋体"/>
          <w:sz w:val="24"/>
        </w:rPr>
      </w:pPr>
    </w:p>
    <w:p w:rsidR="009D4BF2" w:rsidRDefault="009D4BF2">
      <w:pPr>
        <w:jc w:val="left"/>
        <w:rPr>
          <w:rFonts w:ascii="宋体" w:cs="宋体"/>
          <w:sz w:val="24"/>
        </w:rPr>
      </w:pPr>
    </w:p>
    <w:p w:rsidR="009D4BF2" w:rsidRPr="004707A5" w:rsidRDefault="009D4BF2" w:rsidP="004707A5">
      <w:pPr>
        <w:pStyle w:val="ListParagraph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hAnsi="宋体" w:cs="宋体" w:hint="eastAsia"/>
          <w:sz w:val="24"/>
        </w:rPr>
        <w:t>勾选接受报名协议：</w:t>
      </w:r>
    </w:p>
    <w:p w:rsidR="009D4BF2" w:rsidRDefault="009D4BF2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251660288;visibility:visible">
            <v:imagedata r:id="rId10" o:title=""/>
            <w10:wrap type="topAndBottom"/>
          </v:shape>
        </w:pict>
      </w:r>
    </w:p>
    <w:p w:rsidR="009D4BF2" w:rsidRDefault="009D4BF2" w:rsidP="00C40155">
      <w:pPr>
        <w:spacing w:line="360" w:lineRule="auto"/>
        <w:ind w:left="360"/>
        <w:jc w:val="left"/>
        <w:rPr>
          <w:rFonts w:ascii="宋体" w:cs="宋体"/>
          <w:sz w:val="24"/>
        </w:rPr>
      </w:pPr>
    </w:p>
    <w:p w:rsidR="009D4BF2" w:rsidRDefault="009D4BF2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9D4BF2" w:rsidRDefault="009D4BF2" w:rsidP="00C40155">
      <w:pPr>
        <w:pStyle w:val="ListParagraph"/>
        <w:spacing w:line="360" w:lineRule="auto"/>
        <w:ind w:left="420" w:firstLineChars="0" w:firstLine="0"/>
        <w:jc w:val="left"/>
        <w:rPr>
          <w:rFonts w:ascii="宋体" w:cs="宋体"/>
          <w:sz w:val="24"/>
        </w:rPr>
      </w:pPr>
      <w:r w:rsidRPr="00B67745">
        <w:rPr>
          <w:rFonts w:ascii="宋体" w:cs="宋体"/>
          <w:noProof/>
          <w:sz w:val="24"/>
        </w:rPr>
        <w:pict>
          <v:shape id="图片 6" o:spid="_x0000_i1029" type="#_x0000_t75" alt="7" style="width:413.25pt;height:250.5pt;visibility:visible">
            <v:imagedata r:id="rId11" o:title=""/>
          </v:shape>
        </w:pict>
      </w:r>
      <w:r>
        <w:rPr>
          <w:rFonts w:ascii="宋体" w:hAnsi="宋体" w:cs="宋体"/>
          <w:sz w:val="24"/>
        </w:rPr>
        <w:t xml:space="preserve"> </w:t>
      </w:r>
    </w:p>
    <w:p w:rsidR="009D4BF2" w:rsidRPr="00C40155" w:rsidRDefault="009D4BF2" w:rsidP="00C40155">
      <w:pPr>
        <w:pStyle w:val="ListParagraph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 w:rsidRPr="00C40155">
        <w:rPr>
          <w:rFonts w:ascii="宋体" w:hAnsi="宋体" w:cs="宋体" w:hint="eastAsia"/>
          <w:sz w:val="24"/>
        </w:rPr>
        <w:t>资格信息确认：</w:t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51655168;visibility:visible">
            <v:imagedata r:id="rId12" o:title=""/>
            <w10:wrap type="topAndBottom"/>
          </v:shape>
        </w:pict>
      </w: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9D4BF2" w:rsidRDefault="009D4BF2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left:0;text-align:left;margin-left:61.5pt;margin-top:23.2pt;width:312pt;height:314.1pt;z-index:251657216;visibility:visible">
            <v:imagedata r:id="rId13" o:title=""/>
            <w10:wrap type="topAndBottom"/>
          </v:shape>
        </w:pict>
      </w:r>
      <w:r>
        <w:rPr>
          <w:rFonts w:ascii="宋体" w:hAnsi="宋体" w:cs="宋体" w:hint="eastAsia"/>
          <w:sz w:val="24"/>
        </w:rPr>
        <w:t>报名信息：</w:t>
      </w:r>
    </w:p>
    <w:p w:rsidR="009D4BF2" w:rsidRDefault="009D4BF2">
      <w:pPr>
        <w:jc w:val="left"/>
        <w:rPr>
          <w:rFonts w:ascii="宋体" w:cs="宋体"/>
          <w:sz w:val="24"/>
        </w:rPr>
      </w:pP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9D4BF2" w:rsidRDefault="009D4BF2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margin-left:36.75pt;margin-top:459.7pt;width:361.75pt;height:282.75pt;z-index:251656192;visibility:visible;mso-position-vertical-relative:page">
            <v:imagedata r:id="rId14" o:title=""/>
            <w10:wrap type="topAndBottom" anchory="page"/>
          </v:shape>
        </w:pict>
      </w:r>
      <w:r>
        <w:rPr>
          <w:rFonts w:ascii="宋体" w:cs="宋体"/>
          <w:sz w:val="24"/>
        </w:rPr>
        <w:br w:type="page"/>
      </w: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9D4BF2" w:rsidRDefault="009D4BF2">
      <w:pPr>
        <w:jc w:val="left"/>
        <w:rPr>
          <w:rFonts w:ascii="宋体" w:cs="宋体"/>
          <w:sz w:val="24"/>
        </w:rPr>
      </w:pP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32.25pt;margin-top:114pt;width:313pt;height:315pt;z-index:251658240;visibility:visible;mso-position-vertical-relative:page">
            <v:imagedata r:id="rId15" o:title=""/>
            <w10:wrap type="topAndBottom" anchory="page"/>
          </v:shape>
        </w:pict>
      </w: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251659264;visibility:visible;mso-position-vertical-relative:page">
            <v:imagedata r:id="rId16" o:title=""/>
            <w10:wrap type="square" anchory="page"/>
          </v:shape>
        </w:pict>
      </w:r>
      <w:r>
        <w:rPr>
          <w:rFonts w:ascii="宋体" w:hAnsi="宋体" w:cs="宋体"/>
          <w:sz w:val="24"/>
        </w:rPr>
        <w:t>11</w:t>
      </w:r>
      <w:r>
        <w:rPr>
          <w:rFonts w:ascii="宋体" w:hAnsi="宋体" w:cs="宋体" w:hint="eastAsia"/>
          <w:sz w:val="24"/>
        </w:rPr>
        <w:t>、确认报考信息：</w:t>
      </w:r>
    </w:p>
    <w:p w:rsidR="009D4BF2" w:rsidRDefault="009D4BF2">
      <w:pPr>
        <w:jc w:val="left"/>
        <w:rPr>
          <w:rFonts w:ascii="宋体" w:cs="宋体"/>
          <w:sz w:val="24"/>
        </w:rPr>
      </w:pPr>
    </w:p>
    <w:p w:rsidR="009D4BF2" w:rsidRDefault="009D4BF2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9D4BF2" w:rsidRDefault="009D4BF2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Pr="00B67745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17" o:title=""/>
          </v:shape>
        </w:pict>
      </w:r>
      <w:bookmarkStart w:id="0" w:name="_GoBack"/>
      <w:bookmarkEnd w:id="0"/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</w:p>
    <w:p w:rsidR="009D4BF2" w:rsidRDefault="009D4BF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9D4BF2" w:rsidRDefault="009D4BF2">
      <w:pPr>
        <w:jc w:val="left"/>
        <w:rPr>
          <w:rFonts w:ascii="宋体" w:cs="宋体"/>
          <w:sz w:val="24"/>
        </w:rPr>
      </w:pPr>
    </w:p>
    <w:sectPr w:rsidR="009D4BF2" w:rsidSect="005F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25358"/>
    <w:multiLevelType w:val="hybridMultilevel"/>
    <w:tmpl w:val="C4625AA0"/>
    <w:lvl w:ilvl="0" w:tplc="0D54900C">
      <w:start w:val="5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BE1A78"/>
    <w:multiLevelType w:val="multilevel"/>
    <w:tmpl w:val="3A2AC298"/>
    <w:lvl w:ilvl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FBD"/>
    <w:rsid w:val="000A706C"/>
    <w:rsid w:val="002A54FC"/>
    <w:rsid w:val="004522B3"/>
    <w:rsid w:val="004707A5"/>
    <w:rsid w:val="004861D7"/>
    <w:rsid w:val="0057640B"/>
    <w:rsid w:val="005F4FBD"/>
    <w:rsid w:val="00651C04"/>
    <w:rsid w:val="006B4021"/>
    <w:rsid w:val="007841A7"/>
    <w:rsid w:val="00894F4F"/>
    <w:rsid w:val="008C65F1"/>
    <w:rsid w:val="008F1355"/>
    <w:rsid w:val="0094016B"/>
    <w:rsid w:val="00964D98"/>
    <w:rsid w:val="009D4BF2"/>
    <w:rsid w:val="00AC0C65"/>
    <w:rsid w:val="00B15F9B"/>
    <w:rsid w:val="00B66BEE"/>
    <w:rsid w:val="00B67745"/>
    <w:rsid w:val="00C40155"/>
    <w:rsid w:val="00EA3DA7"/>
    <w:rsid w:val="00F553DF"/>
    <w:rsid w:val="00FF08ED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F4FBD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4FB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C401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40155"/>
    <w:rPr>
      <w:rFonts w:cs="Times New Roma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C4015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cet-bm.need.edu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7</Pages>
  <Words>83</Words>
  <Characters>476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安徽广播影视职业技术</cp:lastModifiedBy>
  <cp:revision>11</cp:revision>
  <dcterms:created xsi:type="dcterms:W3CDTF">2014-10-29T12:08:00Z</dcterms:created>
  <dcterms:modified xsi:type="dcterms:W3CDTF">2019-09-12T01:07:00Z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